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E364DA8" w14:textId="6F84A965" w:rsidR="00117245" w:rsidRPr="0080246C" w:rsidRDefault="00686880">
      <w:pPr>
        <w:pStyle w:val="Textodebloque"/>
      </w:pPr>
      <w:r>
        <w:rPr>
          <w:noProof/>
          <w:lang w:val="es-MX" w:eastAsia="es-MX"/>
        </w:rPr>
        <w:pict w14:anchorId="19F35E61">
          <v:shapetype id="_x0000_t202" coordsize="21600,21600" o:spt="202" path="m0,0l0,21600,21600,21600,21600,0xe">
            <v:stroke joinstyle="miter"/>
            <v:path gradientshapeok="t" o:connecttype="rect"/>
          </v:shapetype>
          <v:shape id="Cuadro de texto 2" o:spid="_x0000_s1025" type="#_x0000_t202" alt="Title: Volumen y fecha" style="position:absolute;margin-left:0;margin-top:9.2pt;width:179.8pt;height:180pt;z-index:251659264;visibility:visible;mso-wrap-style:square;mso-width-percent:1000;mso-height-percent:0;mso-wrap-distance-left:9pt;mso-wrap-distance-top:0;mso-wrap-distance-right:9pt;mso-wrap-distance-bottom:0;mso-position-horizontal-relative:left-margin-area;mso-position-vertical-relative:page;mso-width-percent:1000;mso-height-percent:0;mso-width-relative:outer-margin-area;mso-height-relative:margin;v-text-anchor:bottom" stroked="f" strokeweight=".5pt">
            <v:textbox style="mso-next-textbox:#Cuadro de texto 2" inset="36pt,18pt,11.52pt,7.2pt">
              <w:txbxContent>
                <w:p w14:paraId="0F205D8F" w14:textId="0F954E3B" w:rsidR="003F1907" w:rsidRPr="003F1907" w:rsidRDefault="003F1907">
                  <w:pPr>
                    <w:rPr>
                      <w:color w:val="7F8CA7" w:themeColor="text2" w:themeTint="80"/>
                      <w:sz w:val="56"/>
                      <w:szCs w:val="56"/>
                    </w:rPr>
                  </w:pPr>
                  <w:r w:rsidRPr="003F1907">
                    <w:rPr>
                      <w:color w:val="7F8CA7" w:themeColor="text2" w:themeTint="80"/>
                      <w:sz w:val="56"/>
                      <w:szCs w:val="56"/>
                    </w:rPr>
                    <w:t>1º</w:t>
                  </w:r>
                  <w:r w:rsidR="00686880">
                    <w:rPr>
                      <w:color w:val="7F8CA7" w:themeColor="text2" w:themeTint="80"/>
                      <w:sz w:val="56"/>
                      <w:szCs w:val="56"/>
                    </w:rPr>
                    <w:t>/</w:t>
                  </w:r>
                  <w:proofErr w:type="gramStart"/>
                  <w:r w:rsidR="00686880">
                    <w:rPr>
                      <w:color w:val="7F8CA7" w:themeColor="text2" w:themeTint="80"/>
                      <w:sz w:val="56"/>
                      <w:szCs w:val="56"/>
                    </w:rPr>
                    <w:t xml:space="preserve">2º </w:t>
                  </w:r>
                  <w:r w:rsidRPr="003F1907">
                    <w:rPr>
                      <w:color w:val="7F8CA7" w:themeColor="text2" w:themeTint="80"/>
                      <w:sz w:val="56"/>
                      <w:szCs w:val="56"/>
                    </w:rPr>
                    <w:t xml:space="preserve"> ESO</w:t>
                  </w:r>
                  <w:proofErr w:type="gramEnd"/>
                  <w:r w:rsidRPr="003F1907">
                    <w:rPr>
                      <w:color w:val="7F8CA7" w:themeColor="text2" w:themeTint="80"/>
                      <w:sz w:val="56"/>
                      <w:szCs w:val="56"/>
                    </w:rPr>
                    <w:t xml:space="preserve"> </w:t>
                  </w:r>
                </w:p>
                <w:p w14:paraId="67B1F36A" w14:textId="77777777" w:rsidR="003F1907" w:rsidRPr="003F1907" w:rsidRDefault="003F1907">
                  <w:pPr>
                    <w:rPr>
                      <w:sz w:val="22"/>
                      <w:szCs w:val="22"/>
                    </w:rPr>
                  </w:pPr>
                </w:p>
                <w:p w14:paraId="30D419C0" w14:textId="77777777" w:rsidR="00117245" w:rsidRPr="003F1907" w:rsidRDefault="003F1907">
                  <w:pPr>
                    <w:rPr>
                      <w:sz w:val="22"/>
                      <w:szCs w:val="22"/>
                    </w:rPr>
                  </w:pPr>
                  <w:r w:rsidRPr="003F1907">
                    <w:rPr>
                      <w:sz w:val="22"/>
                      <w:szCs w:val="22"/>
                    </w:rPr>
                    <w:t xml:space="preserve">SEMANA 23-27 </w:t>
                  </w:r>
                  <w:r>
                    <w:rPr>
                      <w:sz w:val="22"/>
                      <w:szCs w:val="22"/>
                    </w:rPr>
                    <w:t>M</w:t>
                  </w:r>
                  <w:r w:rsidRPr="003F1907">
                    <w:rPr>
                      <w:sz w:val="22"/>
                      <w:szCs w:val="22"/>
                    </w:rPr>
                    <w:t>ARZO</w:t>
                  </w:r>
                  <w:r w:rsidR="00A77039" w:rsidRPr="003F1907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 anchory="page"/>
          </v:shape>
        </w:pict>
      </w:r>
      <w:r w:rsidR="00AF63C4">
        <w:rPr>
          <w:noProof/>
          <w:lang w:val="es-MX" w:eastAsia="es-MX"/>
        </w:rPr>
        <w:pict w14:anchorId="248EEBA8">
          <v:shape id="Cuadro de texto 3" o:spid="_x0000_s1027" type="#_x0000_t202" alt="Title: Barra lateral" style="position:absolute;margin-left:0;margin-top:216.2pt;width:180pt;height:513.2pt;z-index:251660288;visibility:visible;mso-wrap-style:square;mso-width-percent:1000;mso-wrap-distance-left:0;mso-wrap-distance-top:0;mso-wrap-distance-right:0;mso-wrap-distance-bottom:0;mso-position-horizontal-relative:page;mso-position-vertical-relative:page;mso-width-percent:1000;mso-width-relative:outer-margin-area;mso-height-relative:margin;v-text-anchor:top" o:allowoverlap="f" stroked="f" strokeweight=".5pt">
            <v:textbox style="mso-next-textbox:#Cuadro de texto 3" inset="36pt,0,11.52pt,18pt">
              <w:txbxContent>
                <w:p w14:paraId="3B689010" w14:textId="77777777" w:rsidR="00117245" w:rsidRPr="003F1907" w:rsidRDefault="003F1907">
                  <w:pPr>
                    <w:rPr>
                      <w:sz w:val="32"/>
                      <w:szCs w:val="32"/>
                      <w:u w:val="single"/>
                    </w:rPr>
                  </w:pPr>
                  <w:r w:rsidRPr="009B7326">
                    <w:rPr>
                      <w:sz w:val="32"/>
                      <w:szCs w:val="32"/>
                      <w:highlight w:val="green"/>
                      <w:u w:val="single"/>
                    </w:rPr>
                    <w:t>MIS TAREAS</w:t>
                  </w:r>
                  <w:r w:rsidRPr="003F1907">
                    <w:rPr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14:paraId="356B80F7" w14:textId="77777777" w:rsidR="003F1907" w:rsidRPr="009B7326" w:rsidRDefault="003F1907" w:rsidP="00391FF9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highlight w:val="yellow"/>
                    </w:rPr>
                  </w:pPr>
                  <w:r w:rsidRPr="009B7326">
                    <w:rPr>
                      <w:highlight w:val="yellow"/>
                    </w:rPr>
                    <w:t xml:space="preserve">BUSCAR </w:t>
                  </w:r>
                  <w:r w:rsidR="00391FF9" w:rsidRPr="009B7326">
                    <w:rPr>
                      <w:highlight w:val="yellow"/>
                    </w:rPr>
                    <w:t xml:space="preserve">10 </w:t>
                  </w:r>
                  <w:r w:rsidRPr="009B7326">
                    <w:rPr>
                      <w:highlight w:val="yellow"/>
                    </w:rPr>
                    <w:t xml:space="preserve">EJERCICIOS DE CALENTAMIENTO </w:t>
                  </w:r>
                  <w:r w:rsidR="000F4B04">
                    <w:rPr>
                      <w:highlight w:val="yellow"/>
                    </w:rPr>
                    <w:t xml:space="preserve">EN GOOGLE </w:t>
                  </w:r>
                </w:p>
                <w:p w14:paraId="783F64AF" w14:textId="77777777" w:rsidR="00391FF9" w:rsidRDefault="00391FF9" w:rsidP="00391FF9">
                  <w:pPr>
                    <w:pStyle w:val="Prrafodelista"/>
                  </w:pPr>
                </w:p>
                <w:p w14:paraId="33068F6D" w14:textId="77777777" w:rsidR="00391FF9" w:rsidRDefault="00391FF9" w:rsidP="00391FF9">
                  <w:pPr>
                    <w:pStyle w:val="Prrafodelista"/>
                  </w:pPr>
                </w:p>
                <w:p w14:paraId="1DB91A32" w14:textId="77777777" w:rsidR="00391FF9" w:rsidRPr="00391FF9" w:rsidRDefault="00391FF9" w:rsidP="00391FF9">
                  <w:pPr>
                    <w:pStyle w:val="Prrafodelista"/>
                  </w:pPr>
                </w:p>
                <w:p w14:paraId="612EC295" w14:textId="77777777" w:rsidR="009B7326" w:rsidRDefault="00F439C5" w:rsidP="009B7326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highlight w:val="yellow"/>
                    </w:rPr>
                  </w:pPr>
                  <w:r w:rsidRPr="009B7326">
                    <w:rPr>
                      <w:highlight w:val="yellow"/>
                    </w:rPr>
                    <w:t xml:space="preserve">ESCRIBIRLOS EN ORDENADOR UTILZANDO WORD, POWER POINT O CUALQUIER OTRA PLATAFORMA DIGITAL. </w:t>
                  </w:r>
                </w:p>
                <w:p w14:paraId="59EBC6D6" w14:textId="77777777" w:rsidR="009B7326" w:rsidRPr="009B7326" w:rsidRDefault="009B7326" w:rsidP="009B7326">
                  <w:pPr>
                    <w:rPr>
                      <w:highlight w:val="yellow"/>
                    </w:rPr>
                  </w:pPr>
                </w:p>
                <w:p w14:paraId="4537F17C" w14:textId="77777777" w:rsidR="00F439C5" w:rsidRPr="009B7326" w:rsidRDefault="00F439C5" w:rsidP="003F1907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highlight w:val="yellow"/>
                    </w:rPr>
                  </w:pPr>
                  <w:r w:rsidRPr="009B7326">
                    <w:rPr>
                      <w:highlight w:val="yellow"/>
                    </w:rPr>
                    <w:t xml:space="preserve">AL DOCUMENTO LE LLAMARÁS: </w:t>
                  </w:r>
                </w:p>
                <w:p w14:paraId="0E37F18D" w14:textId="77777777" w:rsidR="00391FF9" w:rsidRPr="00391FF9" w:rsidRDefault="00F439C5" w:rsidP="00391FF9">
                  <w:r w:rsidRPr="009B7326">
                    <w:rPr>
                      <w:highlight w:val="yellow"/>
                    </w:rPr>
                    <w:t xml:space="preserve">Tu nombre y apellidos </w:t>
                  </w:r>
                  <w:proofErr w:type="gramStart"/>
                  <w:r w:rsidRPr="009B7326">
                    <w:rPr>
                      <w:highlight w:val="yellow"/>
                    </w:rPr>
                    <w:t>y  curso</w:t>
                  </w:r>
                  <w:proofErr w:type="gramEnd"/>
                  <w:r w:rsidR="003F1907" w:rsidRPr="00391FF9">
                    <w:t xml:space="preserve"> </w:t>
                  </w:r>
                </w:p>
                <w:p w14:paraId="133A56FD" w14:textId="77777777" w:rsidR="00391FF9" w:rsidRPr="009B7326" w:rsidRDefault="003F1907" w:rsidP="00F439C5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highlight w:val="yellow"/>
                    </w:rPr>
                  </w:pPr>
                  <w:r w:rsidRPr="009B7326">
                    <w:rPr>
                      <w:highlight w:val="yellow"/>
                    </w:rPr>
                    <w:t xml:space="preserve">LAS TAREAS SE ENVIARÁN A LA SIGUIENTE DIRECCION DE EMAIL: </w:t>
                  </w:r>
                </w:p>
                <w:p w14:paraId="4027D431" w14:textId="77777777" w:rsidR="003F1907" w:rsidRPr="00F439C5" w:rsidRDefault="00391FF9">
                  <w:pPr>
                    <w:rPr>
                      <w:sz w:val="24"/>
                      <w:szCs w:val="24"/>
                      <w:u w:val="single"/>
                    </w:rPr>
                  </w:pPr>
                  <w:r w:rsidRPr="009B7326">
                    <w:rPr>
                      <w:sz w:val="24"/>
                      <w:szCs w:val="24"/>
                      <w:highlight w:val="yellow"/>
                      <w:u w:val="single"/>
                    </w:rPr>
                    <w:t>andreseducacionfisica@hotmail.com</w:t>
                  </w:r>
                </w:p>
                <w:p w14:paraId="5304430D" w14:textId="77777777" w:rsidR="003F1907" w:rsidRPr="00391FF9" w:rsidRDefault="00391FF9">
                  <w:pPr>
                    <w:rPr>
                      <w:sz w:val="22"/>
                      <w:szCs w:val="22"/>
                    </w:rPr>
                  </w:pPr>
                  <w:r w:rsidRPr="00391FF9">
                    <w:rPr>
                      <w:sz w:val="22"/>
                      <w:szCs w:val="22"/>
                    </w:rPr>
                    <w:t xml:space="preserve">TIENES HASTA EL DOMINGO PARA ENVIÁRMELO </w:t>
                  </w:r>
                </w:p>
                <w:p w14:paraId="658D2F19" w14:textId="77777777" w:rsidR="00391FF9" w:rsidRPr="00391FF9" w:rsidRDefault="00391FF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CUALQUIE</w:t>
                  </w:r>
                  <w:r w:rsidRPr="00391FF9">
                    <w:rPr>
                      <w:sz w:val="22"/>
                      <w:szCs w:val="22"/>
                    </w:rPr>
                    <w:t>R DUDA,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391FF9">
                    <w:rPr>
                      <w:sz w:val="22"/>
                      <w:szCs w:val="22"/>
                    </w:rPr>
                    <w:t xml:space="preserve">ME LA PUEDES PREGUNTAR EN ESE </w:t>
                  </w:r>
                  <w:r w:rsidR="009B7326">
                    <w:rPr>
                      <w:sz w:val="22"/>
                      <w:szCs w:val="22"/>
                    </w:rPr>
                    <w:t>MAIL</w:t>
                  </w:r>
                  <w:r w:rsidRPr="00391FF9">
                    <w:rPr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  <w10:wrap type="square" anchorx="page" anchory="page"/>
          </v:shape>
        </w:pict>
      </w:r>
      <w:r w:rsidR="003F1907">
        <w:rPr>
          <w:noProof/>
          <w:lang w:val="es-MX" w:eastAsia="es-MX"/>
        </w:rPr>
        <w:pict w14:anchorId="28787A9E">
          <v:rect id="Rectángulo 1" o:spid="_x0000_s1026" alt="Title: Cabecera" style="position:absolute;margin-left:0;margin-top:.2pt;width:379.35pt;height:180pt;z-index:251658240;visibility:visible;mso-wrap-style:square;mso-width-percent:1000;mso-height-percent:0;mso-wrap-distance-left:9pt;mso-wrap-distance-top:0;mso-wrap-distance-right:9pt;mso-wrap-distance-bottom:36pt;mso-position-horizontal-relative:margin;mso-position-vertical-relative:page;mso-width-percent:1000;mso-height-percent:0;mso-width-relative:margin;mso-height-relative:margin;v-text-anchor:bottom" fillcolor="#6ca800" stroked="f" strokeweight="1pt">
            <v:textbox style="mso-next-textbox:#Rectángulo 1" inset="11.52pt,18pt,11.52pt,7.2pt">
              <w:txbxContent>
                <w:p w14:paraId="3ACAA823" w14:textId="77777777" w:rsidR="003F1907" w:rsidRDefault="003F1907">
                  <w:pPr>
                    <w:rPr>
                      <w:sz w:val="56"/>
                      <w:szCs w:val="56"/>
                    </w:rPr>
                  </w:pPr>
                  <w:r w:rsidRPr="003F1907">
                    <w:rPr>
                      <w:sz w:val="56"/>
                      <w:szCs w:val="56"/>
                    </w:rPr>
                    <w:t>EL CALENTAMIENTO</w:t>
                  </w:r>
                </w:p>
                <w:p w14:paraId="0BA12042" w14:textId="77777777" w:rsidR="00117245" w:rsidRPr="003F1907" w:rsidRDefault="003F1907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Y SUS BENEFICIOS </w:t>
                  </w:r>
                  <w:r w:rsidRPr="003F1907">
                    <w:rPr>
                      <w:sz w:val="56"/>
                      <w:szCs w:val="56"/>
                    </w:rPr>
                    <w:t xml:space="preserve"> </w:t>
                  </w:r>
                  <w:r w:rsidR="00A77039" w:rsidRPr="003F1907">
                    <w:rPr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  <w10:wrap type="topAndBottom" anchorx="margin" anchory="page"/>
          </v:rect>
        </w:pict>
      </w:r>
      <w:r w:rsidR="003F1907">
        <w:t xml:space="preserve">Para esta semana tienes que hacer una lectura de esta foto de abajo </w:t>
      </w:r>
    </w:p>
    <w:p w14:paraId="00CAEF43" w14:textId="7D44890E" w:rsidR="00117245" w:rsidRPr="0080246C" w:rsidRDefault="000877AE">
      <w:pPr>
        <w:rPr>
          <w:noProof/>
        </w:rPr>
      </w:pPr>
      <w:r>
        <w:rPr>
          <w:noProof/>
        </w:rPr>
        <w:t>Y HACE</w:t>
      </w:r>
      <w:r w:rsidR="009B7326">
        <w:rPr>
          <w:noProof/>
        </w:rPr>
        <w:t>R LAS TAREAS QUE TIENES EN AMARILLO A LA IZQUIERDA</w:t>
      </w:r>
    </w:p>
    <w:p w14:paraId="04499E15" w14:textId="77777777" w:rsidR="00117245" w:rsidRDefault="003F1907">
      <w:r w:rsidRPr="003F1907">
        <w:drawing>
          <wp:inline distT="0" distB="0" distL="0" distR="0" wp14:anchorId="3104CEE6" wp14:editId="20821CAE">
            <wp:extent cx="5415474" cy="53619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3773" cy="537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3CB6" w14:textId="627482D4" w:rsidR="00117245" w:rsidRPr="0080246C" w:rsidRDefault="00D86632"/>
    <w:p w14:paraId="0B06F26D" w14:textId="0361181E" w:rsidR="00117245" w:rsidRDefault="00D86632" w:rsidP="00F439C5">
      <w:pPr>
        <w:spacing w:line="259" w:lineRule="auto"/>
        <w:rPr>
          <w:sz w:val="32"/>
          <w:szCs w:val="32"/>
        </w:rPr>
      </w:pPr>
      <w:r w:rsidRPr="0080246C">
        <w:br w:type="page"/>
      </w:r>
      <w:r w:rsidR="00F439C5" w:rsidRPr="00F439C5">
        <w:rPr>
          <w:sz w:val="32"/>
          <w:szCs w:val="32"/>
        </w:rPr>
        <w:lastRenderedPageBreak/>
        <w:t>Además, esta semana también debes hacer ejercicios fís</w:t>
      </w:r>
      <w:r w:rsidR="00F439C5">
        <w:rPr>
          <w:sz w:val="32"/>
          <w:szCs w:val="32"/>
        </w:rPr>
        <w:t>i</w:t>
      </w:r>
      <w:r w:rsidR="00F439C5" w:rsidRPr="00F439C5">
        <w:rPr>
          <w:sz w:val="32"/>
          <w:szCs w:val="32"/>
        </w:rPr>
        <w:t xml:space="preserve">co </w:t>
      </w:r>
      <w:r w:rsidR="009B7326">
        <w:rPr>
          <w:sz w:val="32"/>
          <w:szCs w:val="32"/>
        </w:rPr>
        <w:t xml:space="preserve">al menos 3 días en casa. </w:t>
      </w:r>
      <w:r w:rsidR="00F439C5" w:rsidRPr="00F439C5">
        <w:rPr>
          <w:sz w:val="32"/>
          <w:szCs w:val="32"/>
        </w:rPr>
        <w:t xml:space="preserve"> </w:t>
      </w:r>
    </w:p>
    <w:p w14:paraId="3C7FF0A4" w14:textId="77777777" w:rsidR="00F439C5" w:rsidRDefault="00F439C5" w:rsidP="00F439C5">
      <w:pPr>
        <w:spacing w:line="259" w:lineRule="auto"/>
        <w:rPr>
          <w:sz w:val="32"/>
          <w:szCs w:val="32"/>
        </w:rPr>
      </w:pPr>
    </w:p>
    <w:p w14:paraId="133F93E8" w14:textId="3EE59CC6" w:rsidR="00F439C5" w:rsidRDefault="00F439C5" w:rsidP="00F439C5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Para ello pulsa en el enlace de abajo: </w:t>
      </w:r>
    </w:p>
    <w:p w14:paraId="3EE6D8C4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3916B4F0" w14:textId="79A809D1" w:rsidR="009B7326" w:rsidRDefault="009A2F48" w:rsidP="00F439C5">
      <w:pPr>
        <w:spacing w:line="259" w:lineRule="auto"/>
        <w:rPr>
          <w:sz w:val="32"/>
          <w:szCs w:val="32"/>
        </w:rPr>
      </w:pPr>
      <w:hyperlink r:id="rId12" w:history="1">
        <w:r w:rsidRPr="00BB2E0D">
          <w:rPr>
            <w:rStyle w:val="Hipervnculo"/>
            <w:sz w:val="32"/>
            <w:szCs w:val="32"/>
          </w:rPr>
          <w:t>https://www.youtube.com/watch?v=RNGMsuk1lYA</w:t>
        </w:r>
      </w:hyperlink>
    </w:p>
    <w:p w14:paraId="2F07831A" w14:textId="77777777" w:rsidR="009A2F48" w:rsidRDefault="009A2F48" w:rsidP="00F439C5">
      <w:pPr>
        <w:spacing w:line="259" w:lineRule="auto"/>
        <w:rPr>
          <w:sz w:val="32"/>
          <w:szCs w:val="32"/>
        </w:rPr>
      </w:pPr>
      <w:bookmarkStart w:id="0" w:name="_GoBack"/>
      <w:bookmarkEnd w:id="0"/>
    </w:p>
    <w:p w14:paraId="37283DF2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111E3850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4F6311D4" w14:textId="42F56DAB" w:rsidR="009B7326" w:rsidRDefault="009B7326" w:rsidP="00F439C5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RECUERDO EL MAIL PARA ENVIAR LA TAREA: </w:t>
      </w:r>
    </w:p>
    <w:p w14:paraId="26AFD7C5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5C7D0F70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44C61F1E" w14:textId="3FFCBEDB" w:rsidR="009B7326" w:rsidRDefault="009B7326" w:rsidP="00F439C5">
      <w:pPr>
        <w:spacing w:line="259" w:lineRule="auto"/>
        <w:rPr>
          <w:sz w:val="32"/>
          <w:szCs w:val="32"/>
        </w:rPr>
      </w:pPr>
      <w:hyperlink r:id="rId13" w:history="1">
        <w:r w:rsidRPr="00BB2E0D">
          <w:rPr>
            <w:rStyle w:val="Hipervnculo"/>
            <w:sz w:val="32"/>
            <w:szCs w:val="32"/>
          </w:rPr>
          <w:t>andreseducaci</w:t>
        </w:r>
        <w:r w:rsidRPr="00BB2E0D">
          <w:rPr>
            <w:rStyle w:val="Hipervnculo"/>
            <w:sz w:val="32"/>
            <w:szCs w:val="32"/>
          </w:rPr>
          <w:t>o</w:t>
        </w:r>
        <w:r w:rsidRPr="00BB2E0D">
          <w:rPr>
            <w:rStyle w:val="Hipervnculo"/>
            <w:sz w:val="32"/>
            <w:szCs w:val="32"/>
          </w:rPr>
          <w:t>nfisica@hotmail.com</w:t>
        </w:r>
      </w:hyperlink>
    </w:p>
    <w:p w14:paraId="7FA49D28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5E32B66B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5A8CFF0F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6E21DAA2" w14:textId="77777777" w:rsidR="009B7326" w:rsidRDefault="009B7326" w:rsidP="00F439C5">
      <w:pPr>
        <w:spacing w:line="259" w:lineRule="auto"/>
        <w:rPr>
          <w:sz w:val="32"/>
          <w:szCs w:val="32"/>
        </w:rPr>
      </w:pPr>
    </w:p>
    <w:p w14:paraId="58BA6D80" w14:textId="77777777" w:rsidR="006B699F" w:rsidRDefault="006B699F" w:rsidP="00F439C5">
      <w:pPr>
        <w:spacing w:line="259" w:lineRule="auto"/>
        <w:rPr>
          <w:sz w:val="32"/>
          <w:szCs w:val="32"/>
        </w:rPr>
      </w:pPr>
    </w:p>
    <w:p w14:paraId="03079D86" w14:textId="77777777" w:rsidR="006B699F" w:rsidRDefault="006B699F" w:rsidP="00F439C5">
      <w:pPr>
        <w:spacing w:line="259" w:lineRule="auto"/>
        <w:rPr>
          <w:sz w:val="32"/>
          <w:szCs w:val="32"/>
        </w:rPr>
      </w:pPr>
    </w:p>
    <w:p w14:paraId="0919D3F9" w14:textId="77777777" w:rsidR="00F439C5" w:rsidRDefault="00F439C5" w:rsidP="00F439C5">
      <w:pPr>
        <w:spacing w:line="259" w:lineRule="auto"/>
        <w:rPr>
          <w:sz w:val="32"/>
          <w:szCs w:val="32"/>
        </w:rPr>
      </w:pPr>
    </w:p>
    <w:p w14:paraId="09BC1CF1" w14:textId="77777777" w:rsidR="00F439C5" w:rsidRDefault="00F439C5" w:rsidP="00F439C5">
      <w:pPr>
        <w:spacing w:line="259" w:lineRule="auto"/>
        <w:rPr>
          <w:sz w:val="32"/>
          <w:szCs w:val="32"/>
        </w:rPr>
      </w:pPr>
    </w:p>
    <w:p w14:paraId="10AF0832" w14:textId="77777777" w:rsidR="00F439C5" w:rsidRDefault="00F439C5" w:rsidP="00F439C5">
      <w:pPr>
        <w:spacing w:line="259" w:lineRule="auto"/>
        <w:rPr>
          <w:sz w:val="32"/>
          <w:szCs w:val="32"/>
        </w:rPr>
      </w:pPr>
    </w:p>
    <w:p w14:paraId="25DA13F2" w14:textId="77777777" w:rsidR="00F439C5" w:rsidRPr="00F439C5" w:rsidRDefault="00F439C5" w:rsidP="00F439C5">
      <w:pPr>
        <w:spacing w:line="259" w:lineRule="auto"/>
        <w:rPr>
          <w:sz w:val="32"/>
          <w:szCs w:val="32"/>
        </w:rPr>
      </w:pPr>
    </w:p>
    <w:p w14:paraId="1CA4DA76" w14:textId="77777777" w:rsidR="00F439C5" w:rsidRDefault="00F439C5" w:rsidP="00F439C5">
      <w:pPr>
        <w:spacing w:line="259" w:lineRule="auto"/>
      </w:pPr>
    </w:p>
    <w:p w14:paraId="541E76F4" w14:textId="77777777" w:rsidR="00F439C5" w:rsidRDefault="00F439C5" w:rsidP="00F439C5">
      <w:pPr>
        <w:spacing w:line="259" w:lineRule="auto"/>
      </w:pPr>
    </w:p>
    <w:p w14:paraId="2FC65093" w14:textId="77777777" w:rsidR="00F439C5" w:rsidRPr="0080246C" w:rsidRDefault="00F439C5" w:rsidP="00F439C5">
      <w:pPr>
        <w:spacing w:line="259" w:lineRule="auto"/>
      </w:pPr>
    </w:p>
    <w:sectPr w:rsidR="00F439C5" w:rsidRPr="0080246C">
      <w:headerReference w:type="default" r:id="rId14"/>
      <w:pgSz w:w="11907" w:h="1683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9093D3D" w14:textId="77777777" w:rsidR="00D86632" w:rsidRDefault="00D86632">
      <w:pPr>
        <w:spacing w:after="0" w:line="240" w:lineRule="auto"/>
      </w:pPr>
      <w:r>
        <w:separator/>
      </w:r>
    </w:p>
  </w:endnote>
  <w:endnote w:type="continuationSeparator" w:id="0">
    <w:p w14:paraId="433BBA58" w14:textId="77777777" w:rsidR="00D86632" w:rsidRDefault="00D8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AE8B3C6" w14:textId="77777777" w:rsidR="00D86632" w:rsidRDefault="00D86632">
      <w:pPr>
        <w:spacing w:after="0" w:line="240" w:lineRule="auto"/>
      </w:pPr>
      <w:r>
        <w:separator/>
      </w:r>
    </w:p>
  </w:footnote>
  <w:footnote w:type="continuationSeparator" w:id="0">
    <w:p w14:paraId="1635B0DC" w14:textId="77777777" w:rsidR="00D86632" w:rsidRDefault="00D8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6D5866" w14:textId="77777777" w:rsidR="00117245" w:rsidRDefault="00D86632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F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3EDB1214"/>
    <w:multiLevelType w:val="hybridMultilevel"/>
    <w:tmpl w:val="1CA0750C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039"/>
    <w:rsid w:val="0001502A"/>
    <w:rsid w:val="00034291"/>
    <w:rsid w:val="000877AE"/>
    <w:rsid w:val="000F4B04"/>
    <w:rsid w:val="00391FF9"/>
    <w:rsid w:val="003F1907"/>
    <w:rsid w:val="00686880"/>
    <w:rsid w:val="006B699F"/>
    <w:rsid w:val="007F1C94"/>
    <w:rsid w:val="009A2F48"/>
    <w:rsid w:val="009B7326"/>
    <w:rsid w:val="00A77039"/>
    <w:rsid w:val="00AF63C4"/>
    <w:rsid w:val="00D86632"/>
    <w:rsid w:val="00E56801"/>
    <w:rsid w:val="00F4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D66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246C"/>
    <w:pPr>
      <w:spacing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tulo">
    <w:name w:val="Subtitle"/>
    <w:basedOn w:val="Normal"/>
    <w:link w:val="SubttuloC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inorEastAsia"/>
      <w:sz w:val="32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Fecha">
    <w:name w:val="Date"/>
    <w:basedOn w:val="Normal"/>
    <w:link w:val="FechaC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FechaCar">
    <w:name w:val="Fecha Car"/>
    <w:basedOn w:val="Fuentedeprrafopredeter"/>
    <w:link w:val="Fecha"/>
    <w:uiPriority w:val="99"/>
    <w:rPr>
      <w:b/>
      <w:color w:val="6CA800" w:themeColor="accent1"/>
      <w:sz w:val="32"/>
    </w:rPr>
  </w:style>
  <w:style w:type="paragraph" w:styleId="Textodebloque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Cita">
    <w:name w:val="Quote"/>
    <w:basedOn w:val="Normal"/>
    <w:link w:val="CitaC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sz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Citaintensa">
    <w:name w:val="Intense Quote"/>
    <w:basedOn w:val="Normal"/>
    <w:link w:val="CitaintensaC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CitaintensaCar">
    <w:name w:val="Cita intensa Car"/>
    <w:basedOn w:val="Fuentedeprrafopredeter"/>
    <w:link w:val="Citaintensa"/>
    <w:uiPriority w:val="30"/>
    <w:rPr>
      <w:b/>
      <w:i/>
      <w:iCs/>
      <w:sz w:val="28"/>
    </w:rPr>
  </w:style>
  <w:style w:type="paragraph" w:customStyle="1" w:styleId="Destinatario">
    <w:name w:val="Destinatario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Direccin">
    <w:name w:val="Dirección"/>
    <w:basedOn w:val="Normal"/>
    <w:uiPriority w:val="10"/>
    <w:qFormat/>
    <w:pPr>
      <w:ind w:left="2880"/>
      <w:contextualSpacing/>
    </w:pPr>
  </w:style>
  <w:style w:type="paragraph" w:customStyle="1" w:styleId="Informacindecontacto">
    <w:name w:val="Información de contacto"/>
    <w:basedOn w:val="Normal"/>
    <w:uiPriority w:val="10"/>
    <w:qFormat/>
    <w:pPr>
      <w:contextualSpacing/>
    </w:pPr>
  </w:style>
  <w:style w:type="paragraph" w:customStyle="1" w:styleId="Compaa">
    <w:name w:val="Compañía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Introduccin">
    <w:name w:val="Introducción"/>
    <w:basedOn w:val="Normal"/>
    <w:link w:val="IntroduccinC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cinCar">
    <w:name w:val="Introducción Car"/>
    <w:basedOn w:val="Fuentedeprrafopredeter"/>
    <w:link w:val="Introduccin"/>
    <w:uiPriority w:val="3"/>
    <w:rPr>
      <w:sz w:val="28"/>
      <w:lang w:eastAsia="en-US"/>
    </w:rPr>
  </w:style>
  <w:style w:type="paragraph" w:styleId="Prrafodelista">
    <w:name w:val="List Paragraph"/>
    <w:basedOn w:val="Normal"/>
    <w:uiPriority w:val="34"/>
    <w:unhideWhenUsed/>
    <w:qFormat/>
    <w:rsid w:val="003F190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B7326"/>
    <w:rPr>
      <w:color w:val="36C0CA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B7326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yperlink" Target="https://www.youtube.com/watch?v=RNGMsuk1lYA" TargetMode="External"/><Relationship Id="rId13" Type="http://schemas.openxmlformats.org/officeDocument/2006/relationships/hyperlink" Target="mailto:andreseducacionfisica@hotmail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scherifdemilwakee/Library/Containers/com.microsoft.Word/Data/Library/Caches/3082/TM10002088/Boleti&#769;n%20de%20notici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A23"/>
    <w:rsid w:val="007D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07B295923051A47B6CCF757DBBAE6B7">
    <w:name w:val="407B295923051A47B6CCF757DBBAE6B7"/>
  </w:style>
  <w:style w:type="paragraph" w:customStyle="1" w:styleId="C93CA93FB82646419C31163FC492ADCF">
    <w:name w:val="C93CA93FB82646419C31163FC492ADCF"/>
  </w:style>
  <w:style w:type="paragraph" w:customStyle="1" w:styleId="CCCA5F21CEEB534C81936116EF20FD4F">
    <w:name w:val="CCCA5F21CEEB534C81936116EF20FD4F"/>
  </w:style>
  <w:style w:type="paragraph" w:customStyle="1" w:styleId="507B213E4BFECB43A2437A0F71009736">
    <w:name w:val="507B213E4BFECB43A2437A0F71009736"/>
  </w:style>
  <w:style w:type="paragraph" w:customStyle="1" w:styleId="596DE123412B2C4E9769A36DA5EC30C5">
    <w:name w:val="596DE123412B2C4E9769A36DA5EC30C5"/>
  </w:style>
  <w:style w:type="paragraph" w:customStyle="1" w:styleId="BDD32F8784C79147A5678C1E84156342">
    <w:name w:val="BDD32F8784C79147A5678C1E84156342"/>
  </w:style>
  <w:style w:type="paragraph" w:customStyle="1" w:styleId="8D5461F831A90E4CA109DBAA6A52D319">
    <w:name w:val="8D5461F831A90E4CA109DBAA6A52D319"/>
  </w:style>
  <w:style w:type="paragraph" w:customStyle="1" w:styleId="15F764B85765E042A9E3E9255ED022F5">
    <w:name w:val="15F764B85765E042A9E3E9255ED022F5"/>
  </w:style>
  <w:style w:type="paragraph" w:customStyle="1" w:styleId="9A42781E0CA2C842A45A7F7561A581FE">
    <w:name w:val="9A42781E0CA2C842A45A7F7561A581FE"/>
  </w:style>
  <w:style w:type="paragraph" w:customStyle="1" w:styleId="01718DC69BDD2E47925D2F7749FCC3FE">
    <w:name w:val="01718DC69BDD2E47925D2F7749FCC3FE"/>
  </w:style>
  <w:style w:type="paragraph" w:customStyle="1" w:styleId="E1EA7D33188866439947D64EC128B938">
    <w:name w:val="E1EA7D33188866439947D64EC128B938"/>
  </w:style>
  <w:style w:type="paragraph" w:customStyle="1" w:styleId="4983D80B7042624F9E54C71E6A27A648">
    <w:name w:val="4983D80B7042624F9E54C71E6A27A6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Boletín de noticias.dotx</Template>
  <TotalTime>20</TotalTime>
  <Pages>2</Pages>
  <Words>78</Words>
  <Characters>435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cherif de milwakee</dc:creator>
  <cp:lastModifiedBy>El cherif de milwakee</cp:lastModifiedBy>
  <cp:revision>5</cp:revision>
  <cp:lastPrinted>2020-03-23T13:07:00Z</cp:lastPrinted>
  <dcterms:created xsi:type="dcterms:W3CDTF">2020-03-23T13:07:00Z</dcterms:created>
  <dcterms:modified xsi:type="dcterms:W3CDTF">2020-03-24T13:58:00Z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